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28F" w:rsidRPr="00F64BA1" w:rsidRDefault="00CA05B3" w:rsidP="003F5AEC">
      <w:pPr>
        <w:pStyle w:val="Heading3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  <w:highlight w:val="yellow"/>
        </w:rPr>
        <w:t>BDISG</w:t>
      </w:r>
      <w:r w:rsidR="00CD3500">
        <w:rPr>
          <w:sz w:val="36"/>
          <w:szCs w:val="36"/>
        </w:rPr>
        <w:t xml:space="preserve">, </w:t>
      </w:r>
      <w:r w:rsidR="00F64BA1" w:rsidRPr="00F64BA1">
        <w:rPr>
          <w:sz w:val="36"/>
          <w:szCs w:val="36"/>
        </w:rPr>
        <w:t>Agenda Item #</w:t>
      </w:r>
    </w:p>
    <w:p w:rsidR="007D041E" w:rsidRPr="007D041E" w:rsidRDefault="007D041E" w:rsidP="007D041E"/>
    <w:p w:rsidR="00F64BA1" w:rsidRDefault="00F64BA1" w:rsidP="00BD794E">
      <w:pPr>
        <w:pStyle w:val="Heading4"/>
      </w:pPr>
      <w:r>
        <w:t>Subject:</w:t>
      </w:r>
    </w:p>
    <w:p w:rsidR="00F64BA1" w:rsidRPr="00F64BA1" w:rsidRDefault="00F64BA1" w:rsidP="00BD794E">
      <w:pPr>
        <w:pStyle w:val="Heading4"/>
        <w:rPr>
          <w:sz w:val="24"/>
          <w:szCs w:val="24"/>
        </w:rPr>
      </w:pPr>
      <w:r w:rsidRPr="00F64BA1">
        <w:rPr>
          <w:sz w:val="24"/>
          <w:szCs w:val="24"/>
        </w:rPr>
        <w:t>Submitted by:</w:t>
      </w:r>
    </w:p>
    <w:p w:rsidR="0012028F" w:rsidRPr="00F64BA1" w:rsidRDefault="0012028F" w:rsidP="00BD794E">
      <w:pPr>
        <w:pStyle w:val="Heading4"/>
        <w:rPr>
          <w:sz w:val="24"/>
          <w:szCs w:val="24"/>
        </w:rPr>
      </w:pPr>
    </w:p>
    <w:p w:rsidR="00F64BA1" w:rsidRPr="00F64BA1" w:rsidRDefault="00F64BA1" w:rsidP="00BD794E">
      <w:pPr>
        <w:pStyle w:val="Heading4"/>
        <w:rPr>
          <w:sz w:val="24"/>
          <w:szCs w:val="24"/>
        </w:rPr>
      </w:pPr>
      <w:r w:rsidRPr="00F64BA1">
        <w:rPr>
          <w:sz w:val="24"/>
          <w:szCs w:val="24"/>
        </w:rPr>
        <w:t>References:</w:t>
      </w:r>
    </w:p>
    <w:p w:rsidR="00F64BA1" w:rsidRPr="00F64BA1" w:rsidRDefault="00F64BA1" w:rsidP="00F64BA1"/>
    <w:p w:rsidR="00F64BA1" w:rsidRDefault="00F64BA1" w:rsidP="00F64BA1">
      <w:pPr>
        <w:pStyle w:val="Heading5"/>
      </w:pPr>
    </w:p>
    <w:p w:rsidR="00F64BA1" w:rsidRDefault="00F64BA1" w:rsidP="00F64BA1">
      <w:pPr>
        <w:pStyle w:val="Heading5"/>
      </w:pPr>
      <w:r>
        <w:t>Background/Business Requirement/Need</w:t>
      </w:r>
    </w:p>
    <w:p w:rsidR="00F64BA1" w:rsidRPr="003F5D63" w:rsidRDefault="00F64BA1" w:rsidP="002F2ADE">
      <w:pPr>
        <w:pStyle w:val="BodyText"/>
        <w:spacing w:after="240"/>
        <w:rPr>
          <w:rFonts w:asciiTheme="minorHAnsi" w:hAnsiTheme="minorHAnsi" w:cstheme="minorHAnsi"/>
          <w:sz w:val="20"/>
          <w:szCs w:val="20"/>
        </w:rPr>
      </w:pPr>
      <w:r w:rsidRPr="003F5D63">
        <w:rPr>
          <w:rFonts w:asciiTheme="minorHAnsi" w:hAnsiTheme="minorHAnsi" w:cstheme="minorHAnsi"/>
          <w:sz w:val="20"/>
          <w:szCs w:val="20"/>
        </w:rPr>
        <w:t xml:space="preserve">A brief introduction followed by a full description of the problem/opportunity and </w:t>
      </w:r>
      <w:proofErr w:type="gramStart"/>
      <w:r w:rsidRPr="003F5D63">
        <w:rPr>
          <w:rFonts w:asciiTheme="minorHAnsi" w:hAnsiTheme="minorHAnsi" w:cstheme="minorHAnsi"/>
          <w:sz w:val="20"/>
          <w:szCs w:val="20"/>
        </w:rPr>
        <w:t>it’s</w:t>
      </w:r>
      <w:proofErr w:type="gramEnd"/>
      <w:r w:rsidRPr="003F5D63">
        <w:rPr>
          <w:rFonts w:asciiTheme="minorHAnsi" w:hAnsiTheme="minorHAnsi" w:cstheme="minorHAnsi"/>
          <w:sz w:val="20"/>
          <w:szCs w:val="20"/>
        </w:rPr>
        <w:t xml:space="preserve"> likely impact.</w:t>
      </w:r>
    </w:p>
    <w:p w:rsidR="00F64BA1" w:rsidRPr="00F64BA1" w:rsidRDefault="00F64BA1" w:rsidP="00F64BA1">
      <w:pPr>
        <w:pStyle w:val="Heading5"/>
        <w:rPr>
          <w:rFonts w:asciiTheme="minorHAnsi" w:hAnsiTheme="minorHAnsi" w:cstheme="minorHAnsi"/>
        </w:rPr>
      </w:pPr>
    </w:p>
    <w:p w:rsidR="00F64BA1" w:rsidRDefault="00F64BA1" w:rsidP="00F64BA1">
      <w:pPr>
        <w:pStyle w:val="Heading5"/>
      </w:pPr>
    </w:p>
    <w:p w:rsidR="00F64BA1" w:rsidRDefault="00F64BA1" w:rsidP="00F64BA1">
      <w:pPr>
        <w:pStyle w:val="Heading5"/>
      </w:pPr>
    </w:p>
    <w:p w:rsidR="00F64BA1" w:rsidRDefault="00F64BA1" w:rsidP="00F64BA1">
      <w:pPr>
        <w:pStyle w:val="Heading5"/>
      </w:pPr>
    </w:p>
    <w:p w:rsidR="00F64BA1" w:rsidRDefault="00F64BA1" w:rsidP="00F64BA1">
      <w:pPr>
        <w:pStyle w:val="Heading5"/>
      </w:pPr>
    </w:p>
    <w:p w:rsidR="00F64BA1" w:rsidRDefault="00F64BA1" w:rsidP="00F64BA1">
      <w:pPr>
        <w:pStyle w:val="Heading5"/>
      </w:pPr>
      <w:r>
        <w:t>Proposal</w:t>
      </w:r>
      <w:r w:rsidR="002F2ADE">
        <w:t xml:space="preserve"> </w:t>
      </w:r>
    </w:p>
    <w:p w:rsidR="00F64BA1" w:rsidRPr="003F5D63" w:rsidRDefault="00A66036" w:rsidP="005558E6">
      <w:pPr>
        <w:pStyle w:val="BodyText"/>
        <w:rPr>
          <w:sz w:val="20"/>
          <w:szCs w:val="20"/>
        </w:rPr>
      </w:pPr>
      <w:r>
        <w:rPr>
          <w:sz w:val="20"/>
          <w:szCs w:val="20"/>
        </w:rPr>
        <w:t>A</w:t>
      </w:r>
      <w:r w:rsidR="002F2ADE" w:rsidRPr="003F5D63">
        <w:rPr>
          <w:sz w:val="20"/>
          <w:szCs w:val="20"/>
        </w:rPr>
        <w:t xml:space="preserve"> detailed description of the proposal with </w:t>
      </w:r>
      <w:r w:rsidR="00F64BA1" w:rsidRPr="003F5D63">
        <w:rPr>
          <w:sz w:val="20"/>
          <w:szCs w:val="20"/>
        </w:rPr>
        <w:t>possible impacted areas</w:t>
      </w:r>
      <w:r w:rsidR="002F2ADE" w:rsidRPr="003F5D63">
        <w:rPr>
          <w:sz w:val="20"/>
          <w:szCs w:val="20"/>
        </w:rPr>
        <w:t>, examples, related changes</w:t>
      </w:r>
      <w:r w:rsidR="00F64BA1" w:rsidRPr="003F5D63">
        <w:rPr>
          <w:sz w:val="20"/>
          <w:szCs w:val="20"/>
        </w:rPr>
        <w:t xml:space="preserve"> and supporting documentation as Attachments where applicable. </w:t>
      </w:r>
      <w:r w:rsidR="00304415" w:rsidRPr="003F5D63">
        <w:rPr>
          <w:sz w:val="20"/>
          <w:szCs w:val="20"/>
          <w:highlight w:val="yellow"/>
        </w:rPr>
        <w:t>(</w:t>
      </w:r>
      <w:r w:rsidR="00CD3500">
        <w:rPr>
          <w:sz w:val="20"/>
          <w:szCs w:val="20"/>
          <w:highlight w:val="yellow"/>
        </w:rPr>
        <w:t>optional</w:t>
      </w:r>
      <w:r w:rsidR="00304415" w:rsidRPr="003F5D63">
        <w:rPr>
          <w:sz w:val="20"/>
          <w:szCs w:val="20"/>
          <w:highlight w:val="yellow"/>
        </w:rPr>
        <w:t>)</w:t>
      </w:r>
    </w:p>
    <w:p w:rsidR="00F64BA1" w:rsidRPr="00F64BA1" w:rsidRDefault="00F64BA1" w:rsidP="00C20278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:rsidR="00F64BA1" w:rsidRDefault="00F64BA1" w:rsidP="00C20278">
      <w:pPr>
        <w:pStyle w:val="BodyText"/>
      </w:pPr>
    </w:p>
    <w:p w:rsidR="00F64BA1" w:rsidRDefault="00F64BA1" w:rsidP="00F64BA1">
      <w:pPr>
        <w:pStyle w:val="Heading5"/>
      </w:pPr>
    </w:p>
    <w:p w:rsidR="00F64BA1" w:rsidRDefault="00F64BA1" w:rsidP="00F64BA1">
      <w:pPr>
        <w:pStyle w:val="Heading5"/>
      </w:pPr>
    </w:p>
    <w:p w:rsidR="00F64BA1" w:rsidRDefault="00F64BA1" w:rsidP="00F64BA1">
      <w:pPr>
        <w:pStyle w:val="Heading5"/>
      </w:pPr>
    </w:p>
    <w:p w:rsidR="00F64BA1" w:rsidRDefault="00F64BA1" w:rsidP="00F64BA1"/>
    <w:p w:rsidR="00F64BA1" w:rsidRDefault="00F64BA1" w:rsidP="00F64BA1">
      <w:pPr>
        <w:pStyle w:val="Heading5"/>
      </w:pPr>
      <w:r>
        <w:t>Action</w:t>
      </w:r>
    </w:p>
    <w:p w:rsidR="00F64BA1" w:rsidRPr="003F5D63" w:rsidRDefault="00F64BA1" w:rsidP="00CD3500">
      <w:pPr>
        <w:pStyle w:val="BodyText"/>
        <w:numPr>
          <w:ilvl w:val="0"/>
          <w:numId w:val="25"/>
        </w:numPr>
        <w:rPr>
          <w:sz w:val="20"/>
          <w:szCs w:val="20"/>
        </w:rPr>
      </w:pPr>
      <w:r w:rsidRPr="003F5D63">
        <w:rPr>
          <w:sz w:val="20"/>
          <w:szCs w:val="20"/>
        </w:rPr>
        <w:t xml:space="preserve">Proposed specific action being requested from the </w:t>
      </w:r>
      <w:r w:rsidR="002F2ADE" w:rsidRPr="003F5D63">
        <w:rPr>
          <w:sz w:val="20"/>
          <w:szCs w:val="20"/>
        </w:rPr>
        <w:t xml:space="preserve">Board </w:t>
      </w:r>
      <w:r w:rsidR="002F2ADE" w:rsidRPr="003F5D63">
        <w:rPr>
          <w:sz w:val="20"/>
          <w:szCs w:val="20"/>
          <w:highlight w:val="yellow"/>
        </w:rPr>
        <w:t>(</w:t>
      </w:r>
      <w:r w:rsidR="00CD3500">
        <w:rPr>
          <w:sz w:val="20"/>
          <w:szCs w:val="20"/>
          <w:highlight w:val="yellow"/>
        </w:rPr>
        <w:t>optional</w:t>
      </w:r>
      <w:r w:rsidR="002F2ADE" w:rsidRPr="003F5D63">
        <w:rPr>
          <w:sz w:val="20"/>
          <w:szCs w:val="20"/>
          <w:highlight w:val="yellow"/>
        </w:rPr>
        <w:t>)</w:t>
      </w:r>
      <w:r w:rsidRPr="003F5D63">
        <w:rPr>
          <w:sz w:val="20"/>
          <w:szCs w:val="20"/>
          <w:highlight w:val="yellow"/>
        </w:rPr>
        <w:t>.</w:t>
      </w:r>
    </w:p>
    <w:p w:rsidR="00F64BA1" w:rsidRPr="00F64BA1" w:rsidRDefault="00F64BA1" w:rsidP="00F64BA1">
      <w:pPr>
        <w:rPr>
          <w:rFonts w:asciiTheme="minorHAnsi" w:hAnsiTheme="minorHAnsi" w:cstheme="minorHAnsi"/>
          <w:sz w:val="20"/>
          <w:szCs w:val="20"/>
        </w:rPr>
      </w:pPr>
    </w:p>
    <w:sectPr w:rsidR="00F64BA1" w:rsidRPr="00F64BA1" w:rsidSect="00B43638">
      <w:headerReference w:type="first" r:id="rId11"/>
      <w:footerReference w:type="first" r:id="rId12"/>
      <w:type w:val="continuous"/>
      <w:pgSz w:w="11900" w:h="16840"/>
      <w:pgMar w:top="2218" w:right="907" w:bottom="677" w:left="907" w:header="706" w:footer="677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1B9" w:rsidRDefault="00F131B9" w:rsidP="0063073E">
      <w:r>
        <w:separator/>
      </w:r>
    </w:p>
  </w:endnote>
  <w:endnote w:type="continuationSeparator" w:id="0">
    <w:p w:rsidR="00F131B9" w:rsidRDefault="00F131B9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altName w:val="Aktiv Grotesk"/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6E843A3C-3165-4914-882D-2212098A0D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364BD335-2923-4FB2-A0E3-3B75E91625B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3" w:fontKey="{918946A0-47EC-4268-B62E-01493E28E407}"/>
  </w:font>
  <w:font w:name="Aktiv Grotesk Medium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4" w:fontKey="{8C7540B8-C5C3-4B6E-AE03-B75593F1DD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59348B4-6648-454D-9F62-F3006CB735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D8C" w:rsidRPr="00084D8C" w:rsidRDefault="00F131B9" w:rsidP="00084D8C">
    <w:pPr>
      <w:pStyle w:val="FooterStyle"/>
    </w:pPr>
    <w:sdt>
      <w:sdtPr>
        <w:rPr>
          <w:rStyle w:val="PageNumber"/>
          <w:rFonts w:asciiTheme="minorHAnsi" w:hAnsiTheme="minorHAnsi" w:cstheme="minorHAnsi"/>
        </w:rPr>
        <w:id w:val="-57937192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58696D" w:rsidRPr="00084D8C">
          <w:rPr>
            <w:rStyle w:val="PageNumber"/>
            <w:rFonts w:asciiTheme="minorHAnsi" w:hAnsiTheme="minorHAnsi" w:cstheme="minorHAnsi"/>
          </w:rPr>
          <w:fldChar w:fldCharType="begin"/>
        </w:r>
        <w:r w:rsidR="0058696D" w:rsidRPr="00084D8C">
          <w:rPr>
            <w:rStyle w:val="PageNumber"/>
            <w:rFonts w:asciiTheme="minorHAnsi" w:hAnsiTheme="minorHAnsi" w:cstheme="minorHAnsi"/>
          </w:rPr>
          <w:instrText xml:space="preserve"> PAGE </w:instrText>
        </w:r>
        <w:r w:rsidR="0058696D" w:rsidRPr="00084D8C">
          <w:rPr>
            <w:rStyle w:val="PageNumber"/>
            <w:rFonts w:asciiTheme="minorHAnsi" w:hAnsiTheme="minorHAnsi" w:cstheme="minorHAnsi"/>
          </w:rPr>
          <w:fldChar w:fldCharType="separate"/>
        </w:r>
        <w:r w:rsidR="00A63CD2">
          <w:rPr>
            <w:rStyle w:val="PageNumber"/>
            <w:rFonts w:asciiTheme="minorHAnsi" w:hAnsiTheme="minorHAnsi" w:cstheme="minorHAnsi"/>
            <w:noProof/>
          </w:rPr>
          <w:t>1</w:t>
        </w:r>
        <w:r w:rsidR="0058696D" w:rsidRPr="00084D8C">
          <w:rPr>
            <w:rStyle w:val="PageNumber"/>
            <w:rFonts w:asciiTheme="minorHAnsi" w:hAnsiTheme="minorHAnsi" w:cstheme="minorHAnsi"/>
          </w:rPr>
          <w:fldChar w:fldCharType="end"/>
        </w:r>
      </w:sdtContent>
    </w:sdt>
    <w:r w:rsidR="0058696D" w:rsidRPr="00084D8C">
      <w:rPr>
        <w:rStyle w:val="PageNumber"/>
        <w:rFonts w:asciiTheme="minorHAnsi" w:hAnsiTheme="minorHAnsi" w:cstheme="minorHAnsi"/>
      </w:rPr>
      <w:tab/>
    </w:r>
    <w:r w:rsidR="00CA05B3">
      <w:rPr>
        <w:rStyle w:val="PageNumber"/>
        <w:rFonts w:asciiTheme="minorHAnsi" w:hAnsiTheme="minorHAnsi" w:cstheme="minorHAnsi"/>
      </w:rPr>
      <w:t xml:space="preserve">BDISG </w:t>
    </w:r>
    <w:r w:rsidR="00CA05B3">
      <w:rPr>
        <w:rStyle w:val="PageNumber"/>
        <w:rFonts w:asciiTheme="minorHAnsi" w:hAnsiTheme="minorHAnsi" w:cstheme="minorHAnsi"/>
      </w:rPr>
      <w:tab/>
    </w:r>
    <w:r w:rsidR="00CA05B3">
      <w:rPr>
        <w:rStyle w:val="PageNumber"/>
        <w:rFonts w:asciiTheme="minorHAnsi" w:hAnsiTheme="minorHAnsi" w:cstheme="minorHAnsi"/>
      </w:rPr>
      <w:tab/>
    </w:r>
    <w:proofErr w:type="gramStart"/>
    <w:r w:rsidR="00CA05B3">
      <w:rPr>
        <w:rStyle w:val="PageNumber"/>
        <w:rFonts w:asciiTheme="minorHAnsi" w:hAnsiTheme="minorHAnsi" w:cstheme="minorHAnsi"/>
      </w:rPr>
      <w:tab/>
    </w:r>
    <w:r w:rsidR="002F2ADE" w:rsidRPr="00084D8C">
      <w:rPr>
        <w:rStyle w:val="PageNumber"/>
        <w:rFonts w:asciiTheme="minorHAnsi" w:hAnsiTheme="minorHAnsi" w:cstheme="minorHAnsi"/>
      </w:rPr>
      <w:t xml:space="preserve"> </w:t>
    </w:r>
    <w:r w:rsidR="00084D8C" w:rsidRPr="00084D8C">
      <w:rPr>
        <w:color w:val="1E32FA"/>
      </w:rPr>
      <w:t xml:space="preserve"> </w:t>
    </w:r>
    <w:r w:rsidR="00084D8C" w:rsidRPr="00084D8C">
      <w:rPr>
        <w:color w:val="1E32FA"/>
      </w:rPr>
      <w:tab/>
    </w:r>
    <w:proofErr w:type="gramEnd"/>
    <w:r w:rsidR="00084D8C" w:rsidRPr="00084D8C">
      <w:rPr>
        <w:color w:val="1E32FA"/>
      </w:rPr>
      <w:tab/>
    </w:r>
    <w:r w:rsidR="00084D8C" w:rsidRPr="00084D8C">
      <w:rPr>
        <w:color w:val="1E32FA"/>
      </w:rPr>
      <w:tab/>
    </w:r>
    <w:r w:rsidR="00084D8C" w:rsidRPr="00084D8C">
      <w:rPr>
        <w:color w:val="1E32FA"/>
      </w:rPr>
      <w:tab/>
    </w:r>
    <w:r w:rsidR="00084D8C" w:rsidRPr="00084D8C">
      <w:rPr>
        <w:color w:val="1E32FA"/>
      </w:rPr>
      <w:tab/>
    </w:r>
    <w:r w:rsidR="00084D8C" w:rsidRPr="00084D8C">
      <w:rPr>
        <w:color w:val="1E32FA"/>
      </w:rPr>
      <w:tab/>
    </w:r>
    <w:r w:rsidR="00084D8C" w:rsidRPr="00084D8C">
      <w:rPr>
        <w:color w:val="1E32FA"/>
      </w:rPr>
      <w:tab/>
    </w:r>
    <w:r w:rsidR="00084D8C" w:rsidRPr="00084D8C">
      <w:rPr>
        <w:color w:val="1E32FA"/>
      </w:rPr>
      <w:tab/>
    </w:r>
    <w:r w:rsidR="00084D8C" w:rsidRPr="00084D8C">
      <w:rPr>
        <w:color w:val="1E32FA"/>
      </w:rPr>
      <w:tab/>
      <w:t>iata.org</w:t>
    </w:r>
  </w:p>
  <w:p w:rsidR="0058696D" w:rsidRPr="00952956" w:rsidRDefault="0058696D" w:rsidP="00AD35E8">
    <w:pPr>
      <w:pStyle w:val="FooterStyle"/>
      <w:rPr>
        <w:rStyle w:val="PageNumber"/>
        <w:rFonts w:asciiTheme="minorHAnsi" w:hAnsiTheme="minorHAnsi" w:cstheme="minorHAnsi"/>
        <w:sz w:val="16"/>
        <w:szCs w:val="16"/>
      </w:rPr>
    </w:pPr>
  </w:p>
  <w:p w:rsidR="009F49F4" w:rsidRPr="00AC60AF" w:rsidRDefault="009F49F4" w:rsidP="00AD35E8">
    <w:pPr>
      <w:pStyle w:val="FooterSty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1B9" w:rsidRDefault="00F131B9" w:rsidP="0063073E">
      <w:r>
        <w:separator/>
      </w:r>
    </w:p>
  </w:footnote>
  <w:footnote w:type="continuationSeparator" w:id="0">
    <w:p w:rsidR="00F131B9" w:rsidRDefault="00F131B9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31E" w:rsidRPr="0099637D" w:rsidRDefault="00E509CD">
    <w:pPr>
      <w:pStyle w:val="Header"/>
      <w:rPr>
        <w:sz w:val="24"/>
      </w:rPr>
    </w:pPr>
    <w:r w:rsidRPr="008C554C">
      <w:rPr>
        <w:noProof/>
        <w:sz w:val="24"/>
        <w:lang w:val="en-US"/>
      </w:rPr>
      <w:drawing>
        <wp:anchor distT="0" distB="0" distL="114300" distR="114300" simplePos="0" relativeHeight="251659264" behindDoc="0" locked="0" layoutInCell="1" allowOverlap="1" wp14:anchorId="0E710169" wp14:editId="0E71016A">
          <wp:simplePos x="0" y="0"/>
          <wp:positionH relativeFrom="column">
            <wp:posOffset>-164465</wp:posOffset>
          </wp:positionH>
          <wp:positionV relativeFrom="page">
            <wp:posOffset>448310</wp:posOffset>
          </wp:positionV>
          <wp:extent cx="1152144" cy="722376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ATA_Logo_RGB_blue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144" cy="722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8331E" w:rsidRPr="0099637D" w:rsidRDefault="0098331E">
    <w:pPr>
      <w:pStyle w:val="Header"/>
      <w:rPr>
        <w:sz w:val="24"/>
      </w:rPr>
    </w:pPr>
  </w:p>
  <w:p w:rsidR="0098331E" w:rsidRPr="0099637D" w:rsidRDefault="0098331E">
    <w:pPr>
      <w:pStyle w:val="Header"/>
      <w:rPr>
        <w:sz w:val="24"/>
      </w:rPr>
    </w:pPr>
  </w:p>
  <w:p w:rsidR="0098331E" w:rsidRPr="0099637D" w:rsidRDefault="0098331E">
    <w:pPr>
      <w:pStyle w:val="Header"/>
      <w:rPr>
        <w:sz w:val="24"/>
      </w:rPr>
    </w:pPr>
  </w:p>
  <w:p w:rsidR="0098331E" w:rsidRPr="0099637D" w:rsidRDefault="0098331E">
    <w:pPr>
      <w:pStyle w:val="Header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81709A"/>
    <w:multiLevelType w:val="hybridMultilevel"/>
    <w:tmpl w:val="3BEC2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2"/>
  </w:num>
  <w:num w:numId="16">
    <w:abstractNumId w:val="11"/>
  </w:num>
  <w:num w:numId="17">
    <w:abstractNumId w:val="16"/>
  </w:num>
  <w:num w:numId="18">
    <w:abstractNumId w:val="21"/>
  </w:num>
  <w:num w:numId="19">
    <w:abstractNumId w:val="14"/>
  </w:num>
  <w:num w:numId="20">
    <w:abstractNumId w:val="13"/>
  </w:num>
  <w:num w:numId="21">
    <w:abstractNumId w:val="20"/>
  </w:num>
  <w:num w:numId="22">
    <w:abstractNumId w:val="21"/>
  </w:num>
  <w:num w:numId="23">
    <w:abstractNumId w:val="18"/>
  </w:num>
  <w:num w:numId="24">
    <w:abstractNumId w:val="1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0BB"/>
    <w:rsid w:val="00031FBF"/>
    <w:rsid w:val="00032E3D"/>
    <w:rsid w:val="00053A77"/>
    <w:rsid w:val="00054EF1"/>
    <w:rsid w:val="00055DEF"/>
    <w:rsid w:val="000627FC"/>
    <w:rsid w:val="00084D8C"/>
    <w:rsid w:val="000850FC"/>
    <w:rsid w:val="00090F9C"/>
    <w:rsid w:val="000B376C"/>
    <w:rsid w:val="000D34B7"/>
    <w:rsid w:val="000E53F9"/>
    <w:rsid w:val="000F4F3B"/>
    <w:rsid w:val="0012028F"/>
    <w:rsid w:val="0013069A"/>
    <w:rsid w:val="00134253"/>
    <w:rsid w:val="00135C40"/>
    <w:rsid w:val="00145394"/>
    <w:rsid w:val="00167DB2"/>
    <w:rsid w:val="00186861"/>
    <w:rsid w:val="001877F3"/>
    <w:rsid w:val="001B79D8"/>
    <w:rsid w:val="001C2616"/>
    <w:rsid w:val="00207FD5"/>
    <w:rsid w:val="0022231B"/>
    <w:rsid w:val="00243906"/>
    <w:rsid w:val="002455B0"/>
    <w:rsid w:val="002531C8"/>
    <w:rsid w:val="00265965"/>
    <w:rsid w:val="0027060F"/>
    <w:rsid w:val="002717B8"/>
    <w:rsid w:val="002A64E2"/>
    <w:rsid w:val="002E73B2"/>
    <w:rsid w:val="002F2ADE"/>
    <w:rsid w:val="00304415"/>
    <w:rsid w:val="00312601"/>
    <w:rsid w:val="003149CA"/>
    <w:rsid w:val="003203F3"/>
    <w:rsid w:val="00374860"/>
    <w:rsid w:val="00391DFA"/>
    <w:rsid w:val="003B1B65"/>
    <w:rsid w:val="003C03E8"/>
    <w:rsid w:val="003E42A1"/>
    <w:rsid w:val="003F0EE8"/>
    <w:rsid w:val="003F1975"/>
    <w:rsid w:val="003F5AEC"/>
    <w:rsid w:val="003F5D63"/>
    <w:rsid w:val="004236C4"/>
    <w:rsid w:val="00445152"/>
    <w:rsid w:val="00454156"/>
    <w:rsid w:val="004572CA"/>
    <w:rsid w:val="0047636F"/>
    <w:rsid w:val="0048386D"/>
    <w:rsid w:val="0049438C"/>
    <w:rsid w:val="00497A71"/>
    <w:rsid w:val="004C1844"/>
    <w:rsid w:val="004E68CF"/>
    <w:rsid w:val="004F427B"/>
    <w:rsid w:val="00523CAA"/>
    <w:rsid w:val="00541808"/>
    <w:rsid w:val="00552244"/>
    <w:rsid w:val="005558E6"/>
    <w:rsid w:val="00582C02"/>
    <w:rsid w:val="0058696D"/>
    <w:rsid w:val="005A0B5C"/>
    <w:rsid w:val="005A4BEB"/>
    <w:rsid w:val="005C7670"/>
    <w:rsid w:val="0063073E"/>
    <w:rsid w:val="006363AA"/>
    <w:rsid w:val="0063703B"/>
    <w:rsid w:val="006373C8"/>
    <w:rsid w:val="006426B0"/>
    <w:rsid w:val="00643675"/>
    <w:rsid w:val="00644D35"/>
    <w:rsid w:val="0064592D"/>
    <w:rsid w:val="00655362"/>
    <w:rsid w:val="0067100D"/>
    <w:rsid w:val="00692FEB"/>
    <w:rsid w:val="006B53D7"/>
    <w:rsid w:val="006B550B"/>
    <w:rsid w:val="006C3604"/>
    <w:rsid w:val="006C584D"/>
    <w:rsid w:val="00702D72"/>
    <w:rsid w:val="00723A24"/>
    <w:rsid w:val="00747C9C"/>
    <w:rsid w:val="00775CB1"/>
    <w:rsid w:val="00775F0D"/>
    <w:rsid w:val="00792ADB"/>
    <w:rsid w:val="00797B39"/>
    <w:rsid w:val="007A252E"/>
    <w:rsid w:val="007B22AE"/>
    <w:rsid w:val="007C6B97"/>
    <w:rsid w:val="007D041E"/>
    <w:rsid w:val="007E3590"/>
    <w:rsid w:val="007F6C54"/>
    <w:rsid w:val="0080262A"/>
    <w:rsid w:val="00831197"/>
    <w:rsid w:val="008558EF"/>
    <w:rsid w:val="008622E9"/>
    <w:rsid w:val="0086670F"/>
    <w:rsid w:val="00870C54"/>
    <w:rsid w:val="00880633"/>
    <w:rsid w:val="008A0E75"/>
    <w:rsid w:val="008C554C"/>
    <w:rsid w:val="008F33AE"/>
    <w:rsid w:val="009050C3"/>
    <w:rsid w:val="00941AB5"/>
    <w:rsid w:val="009476B3"/>
    <w:rsid w:val="00952380"/>
    <w:rsid w:val="00952956"/>
    <w:rsid w:val="009550AE"/>
    <w:rsid w:val="009819D8"/>
    <w:rsid w:val="0098331E"/>
    <w:rsid w:val="0098786A"/>
    <w:rsid w:val="0099637D"/>
    <w:rsid w:val="009971F9"/>
    <w:rsid w:val="00997FD9"/>
    <w:rsid w:val="009B3D9E"/>
    <w:rsid w:val="009E130F"/>
    <w:rsid w:val="009E6755"/>
    <w:rsid w:val="009F49F4"/>
    <w:rsid w:val="009F6055"/>
    <w:rsid w:val="00A13CB6"/>
    <w:rsid w:val="00A61FA3"/>
    <w:rsid w:val="00A63CD2"/>
    <w:rsid w:val="00A66036"/>
    <w:rsid w:val="00A7317E"/>
    <w:rsid w:val="00A7522B"/>
    <w:rsid w:val="00A87A17"/>
    <w:rsid w:val="00AB7EF4"/>
    <w:rsid w:val="00AC55FC"/>
    <w:rsid w:val="00AC60AF"/>
    <w:rsid w:val="00AD35E8"/>
    <w:rsid w:val="00AD5B45"/>
    <w:rsid w:val="00AF4517"/>
    <w:rsid w:val="00B23BAD"/>
    <w:rsid w:val="00B43638"/>
    <w:rsid w:val="00B54BEA"/>
    <w:rsid w:val="00B823A0"/>
    <w:rsid w:val="00B97A08"/>
    <w:rsid w:val="00BB64A6"/>
    <w:rsid w:val="00BC11E8"/>
    <w:rsid w:val="00BD6B0B"/>
    <w:rsid w:val="00BD794E"/>
    <w:rsid w:val="00BE33AC"/>
    <w:rsid w:val="00C16022"/>
    <w:rsid w:val="00C20278"/>
    <w:rsid w:val="00C2035B"/>
    <w:rsid w:val="00C26351"/>
    <w:rsid w:val="00C33CC3"/>
    <w:rsid w:val="00C35F57"/>
    <w:rsid w:val="00CA05B3"/>
    <w:rsid w:val="00CA3393"/>
    <w:rsid w:val="00CA7B27"/>
    <w:rsid w:val="00CC0A3B"/>
    <w:rsid w:val="00CC39AB"/>
    <w:rsid w:val="00CD0F6A"/>
    <w:rsid w:val="00CD3500"/>
    <w:rsid w:val="00D177DC"/>
    <w:rsid w:val="00D23AA1"/>
    <w:rsid w:val="00D25CC4"/>
    <w:rsid w:val="00D335C4"/>
    <w:rsid w:val="00D340B0"/>
    <w:rsid w:val="00D41E51"/>
    <w:rsid w:val="00D56F4B"/>
    <w:rsid w:val="00DB044A"/>
    <w:rsid w:val="00DE18E8"/>
    <w:rsid w:val="00DE2248"/>
    <w:rsid w:val="00DE76E9"/>
    <w:rsid w:val="00DF557D"/>
    <w:rsid w:val="00E012B0"/>
    <w:rsid w:val="00E170BB"/>
    <w:rsid w:val="00E17306"/>
    <w:rsid w:val="00E233F0"/>
    <w:rsid w:val="00E46FAC"/>
    <w:rsid w:val="00E509CD"/>
    <w:rsid w:val="00E66938"/>
    <w:rsid w:val="00E922FE"/>
    <w:rsid w:val="00EA01E4"/>
    <w:rsid w:val="00ED32EB"/>
    <w:rsid w:val="00EE0EE7"/>
    <w:rsid w:val="00EE5119"/>
    <w:rsid w:val="00EF5BE9"/>
    <w:rsid w:val="00F131B9"/>
    <w:rsid w:val="00F64BA1"/>
    <w:rsid w:val="00F72F93"/>
    <w:rsid w:val="00FA3852"/>
    <w:rsid w:val="00FB42CA"/>
    <w:rsid w:val="00FC2E4B"/>
    <w:rsid w:val="00FE0795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9E8489A-16E3-4F28-BA38-2D0B1DDBF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33AC"/>
    <w:pPr>
      <w:suppressAutoHyphens/>
      <w:autoSpaceDE w:val="0"/>
      <w:autoSpaceDN w:val="0"/>
      <w:adjustRightInd w:val="0"/>
      <w:spacing w:line="235" w:lineRule="auto"/>
      <w:textAlignment w:val="center"/>
      <w:outlineLvl w:val="0"/>
    </w:pPr>
    <w:rPr>
      <w:rFonts w:eastAsiaTheme="minorHAnsi" w:cs="Aktiv Grotesk"/>
      <w:color w:val="1E32FA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3AA1"/>
    <w:pPr>
      <w:tabs>
        <w:tab w:val="left" w:pos="3550"/>
      </w:tabs>
      <w:suppressAutoHyphens/>
      <w:autoSpaceDE w:val="0"/>
      <w:autoSpaceDN w:val="0"/>
      <w:adjustRightInd w:val="0"/>
      <w:spacing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33AC"/>
    <w:pPr>
      <w:suppressAutoHyphens/>
      <w:autoSpaceDE w:val="0"/>
      <w:autoSpaceDN w:val="0"/>
      <w:adjustRightInd w:val="0"/>
      <w:spacing w:line="235" w:lineRule="auto"/>
      <w:textAlignment w:val="center"/>
      <w:outlineLvl w:val="2"/>
    </w:pPr>
    <w:rPr>
      <w:rFonts w:eastAsiaTheme="minorHAnsi" w:cs="Aktiv Grotesk"/>
      <w:color w:val="1E32FA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0EE7"/>
    <w:pPr>
      <w:tabs>
        <w:tab w:val="left" w:pos="3550"/>
      </w:tabs>
      <w:suppressAutoHyphens/>
      <w:autoSpaceDE w:val="0"/>
      <w:autoSpaceDN w:val="0"/>
      <w:adjustRightInd w:val="0"/>
      <w:spacing w:line="264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E33AC"/>
    <w:pPr>
      <w:tabs>
        <w:tab w:val="left" w:pos="3550"/>
      </w:tabs>
      <w:suppressAutoHyphens/>
      <w:autoSpaceDE w:val="0"/>
      <w:autoSpaceDN w:val="0"/>
      <w:adjustRightInd w:val="0"/>
      <w:spacing w:line="235" w:lineRule="auto"/>
      <w:textAlignment w:val="center"/>
      <w:outlineLvl w:val="4"/>
    </w:pPr>
    <w:rPr>
      <w:rFonts w:eastAsiaTheme="minorHAnsi" w:cs="Aktiv Grotesk"/>
      <w:color w:val="1E32FA"/>
      <w:sz w:val="30"/>
      <w:szCs w:val="3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E33AC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C2035B"/>
    <w:rPr>
      <w:rFonts w:eastAsiaTheme="minorHAnsi"/>
      <w:color w:val="000000" w:themeColor="text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cs="Aktiv Grotesk"/>
      <w:color w:val="000000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</w:rPr>
  </w:style>
  <w:style w:type="paragraph" w:customStyle="1" w:styleId="Footnote">
    <w:name w:val="Footnote"/>
    <w:basedOn w:val="Normal"/>
    <w:qFormat/>
    <w:rsid w:val="00C2035B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cs="Aktiv Grotesk"/>
      <w:color w:val="000000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/>
      <w:ind w:left="374" w:hanging="374"/>
      <w:textAlignment w:val="center"/>
    </w:pPr>
    <w:rPr>
      <w:rFonts w:eastAsiaTheme="minorHAnsi" w:cs="Aktiv Grotesk"/>
      <w:color w:val="000000" w:themeColor="text1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/>
      <w:ind w:left="731" w:hanging="357"/>
      <w:textAlignment w:val="center"/>
    </w:pPr>
    <w:rPr>
      <w:rFonts w:eastAsiaTheme="minorHAnsi" w:cs="Aktiv Grotesk"/>
      <w:color w:val="000000" w:themeColor="text1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E33AC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D23AA1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BE33AC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E0EE7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BE33AC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BE33AC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rPr>
      <w:sz w:val="16"/>
      <w:szCs w:val="16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  <w:rPr>
      <w:lang w:val="en-US"/>
    </w:rPr>
  </w:style>
  <w:style w:type="paragraph" w:customStyle="1" w:styleId="InstructionHeading">
    <w:name w:val="InstructionHeading"/>
    <w:qFormat/>
    <w:rsid w:val="00C2035B"/>
    <w:rPr>
      <w:rFonts w:ascii="Aktiv Grotesk Medium" w:hAnsi="Aktiv Grotesk Medium" w:cs="Aktiv Grotesk Medium"/>
      <w:caps/>
      <w:color w:val="1E32FA" w:themeColor="accent1"/>
      <w:lang w:val="en-US"/>
    </w:rPr>
  </w:style>
  <w:style w:type="paragraph" w:customStyle="1" w:styleId="RightPar">
    <w:name w:val="Right Par"/>
    <w:rsid w:val="00F64BA1"/>
    <w:pPr>
      <w:widowControl w:val="0"/>
      <w:tabs>
        <w:tab w:val="left" w:pos="-720"/>
      </w:tabs>
      <w:suppressAutoHyphens/>
    </w:pPr>
    <w:rPr>
      <w:rFonts w:ascii="Times New Roman" w:eastAsia="Times New Roman" w:hAnsi="Times New Roman" w:cs="Times New Roman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2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OANNONII\Desktop\PLAN%20BOARD\Agenda%20Item%20Template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730A1D9CE464B97C9AEA1B4AC075F" ma:contentTypeVersion="1" ma:contentTypeDescription="Create a new document." ma:contentTypeScope="" ma:versionID="f30b60c2e7b375c403d8413191e2b89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b578c4f5e3785e9e67898c3ce12413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C911C6-B36D-4D6E-B6F5-217DC0D575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66064A-89DB-4510-BB74-6C58FB0A2F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C0482E-B7B6-4E65-9C2C-B01B2554325D}"/>
</file>

<file path=customXml/itemProps4.xml><?xml version="1.0" encoding="utf-8"?>
<ds:datastoreItem xmlns:ds="http://schemas.openxmlformats.org/officeDocument/2006/customXml" ds:itemID="{6FDB91D1-B556-4C67-921F-DDFD5BE71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Item Template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ai_temp-nontech</dc:title>
  <dc:creator>IOANNONI Isabella</dc:creator>
  <cp:lastModifiedBy>Altug Meydanli</cp:lastModifiedBy>
  <cp:revision>2</cp:revision>
  <dcterms:created xsi:type="dcterms:W3CDTF">2019-06-06T21:23:00Z</dcterms:created>
  <dcterms:modified xsi:type="dcterms:W3CDTF">2019-06-06T21:23:00Z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0x0101001C2730A1D9CE464B97C9AEA1B4AC075F</vt:lpwstr>
  </property>
</Properties>
</file>