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51EFE" w14:textId="77777777" w:rsidR="0012028F" w:rsidRPr="001E72FB" w:rsidRDefault="001E72FB" w:rsidP="001E72FB">
      <w:pPr>
        <w:pStyle w:val="Heading3"/>
        <w:jc w:val="center"/>
        <w:rPr>
          <w:sz w:val="32"/>
        </w:rPr>
      </w:pPr>
      <w:bookmarkStart w:id="0" w:name="_GoBack"/>
      <w:bookmarkEnd w:id="0"/>
      <w:r w:rsidRPr="001E72FB">
        <w:rPr>
          <w:sz w:val="32"/>
        </w:rPr>
        <w:t>Preliminary Reporting Form: Harmful Radio Interference to Aircraft</w:t>
      </w:r>
    </w:p>
    <w:p w14:paraId="3172AED8" w14:textId="77777777" w:rsidR="0012028F" w:rsidRPr="001E72FB" w:rsidRDefault="001E72FB" w:rsidP="001E72FB">
      <w:pPr>
        <w:pStyle w:val="Heading4"/>
        <w:jc w:val="center"/>
        <w:rPr>
          <w:sz w:val="32"/>
        </w:rPr>
      </w:pPr>
      <w:r w:rsidRPr="001E72FB">
        <w:rPr>
          <w:sz w:val="32"/>
        </w:rPr>
        <w:t>in cooperation with ICAO Frequency Spectrum Management Panel</w:t>
      </w:r>
    </w:p>
    <w:p w14:paraId="17AA73A1" w14:textId="77777777" w:rsidR="001E72FB" w:rsidRDefault="001E72FB" w:rsidP="001E72FB">
      <w:pPr>
        <w:pStyle w:val="BodyText"/>
      </w:pPr>
    </w:p>
    <w:p w14:paraId="0122B531" w14:textId="77777777" w:rsidR="005C7670" w:rsidRDefault="001E72FB" w:rsidP="001E72FB">
      <w:pPr>
        <w:pStyle w:val="BodyText"/>
      </w:pPr>
      <w:r w:rsidRPr="001E72FB">
        <w:t xml:space="preserve">Note: Only applicable fields need to be filled. Please submit the report to Head, ATM Engineering and Aviation Frequency Spectrum, IATA at </w:t>
      </w:r>
      <w:hyperlink r:id="rId8" w:history="1">
        <w:r w:rsidRPr="001F4FE1">
          <w:rPr>
            <w:rStyle w:val="Hyperlink"/>
          </w:rPr>
          <w:t>pringvanin@iata.org</w:t>
        </w:r>
      </w:hyperlink>
      <w:r w:rsidRPr="001E72FB"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0A0" w:firstRow="1" w:lastRow="0" w:firstColumn="1" w:lastColumn="0" w:noHBand="0" w:noVBand="0"/>
      </w:tblPr>
      <w:tblGrid>
        <w:gridCol w:w="2993"/>
        <w:gridCol w:w="6817"/>
      </w:tblGrid>
      <w:tr w:rsidR="001E72FB" w:rsidRPr="001E72FB" w14:paraId="7BF6598A" w14:textId="77777777" w:rsidTr="001E72FB"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B8DDA24" w14:textId="77777777" w:rsidR="001E72FB" w:rsidRPr="001E72FB" w:rsidRDefault="001E72FB">
            <w:pPr>
              <w:rPr>
                <w:rFonts w:asciiTheme="minorHAnsi" w:eastAsia="Times New Roman" w:hAnsiTheme="minorHAnsi" w:cstheme="minorHAnsi"/>
                <w:color w:val="1E32FA"/>
              </w:rPr>
            </w:pPr>
            <w:r w:rsidRPr="001E72FB">
              <w:rPr>
                <w:rFonts w:asciiTheme="minorHAnsi" w:hAnsiTheme="minorHAnsi" w:cstheme="minorHAnsi"/>
                <w:b/>
                <w:bCs/>
                <w:color w:val="1E32FA"/>
              </w:rPr>
              <w:t>Originator of this report</w:t>
            </w:r>
          </w:p>
        </w:tc>
      </w:tr>
      <w:tr w:rsidR="001E72FB" w:rsidRPr="001E72FB" w14:paraId="7A1E3713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D5ECE5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Organisation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DE2B0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5C1438C6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33DC7E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Department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ED313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3D1F9318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D2D89A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Street / No.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C4929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2EC5E7FE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5ADA74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Zip-Code / Town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B9311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15D225C1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961B591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Name / Surname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F61A7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3F45D572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9FF07AC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Phone Number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631EC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54C61AEE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51A3E6B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E-mail address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97E11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57C3C972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04049C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Date and time of report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1C0F1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54CA0E0A" w14:textId="77777777" w:rsidTr="001E72FB"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0D1409D6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  <w:r w:rsidRPr="001E72FB">
              <w:rPr>
                <w:rFonts w:asciiTheme="minorHAnsi" w:hAnsiTheme="minorHAnsi" w:cstheme="minorHAnsi"/>
                <w:b/>
                <w:bCs/>
                <w:color w:val="1E32FA"/>
              </w:rPr>
              <w:t>Description of interference</w:t>
            </w:r>
          </w:p>
        </w:tc>
      </w:tr>
      <w:tr w:rsidR="001E72FB" w:rsidRPr="001E72FB" w14:paraId="0A77290A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89716B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Aircraft Type and Registration 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10344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  <w:tr w:rsidR="001E72FB" w:rsidRPr="001E72FB" w14:paraId="1015CF98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6E163D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Date and Flight Number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7DF13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  <w:tr w:rsidR="001E72FB" w:rsidRPr="001E72FB" w14:paraId="53AF5F1E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C9BF14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Airway/route flown</w:t>
            </w:r>
          </w:p>
          <w:p w14:paraId="69B43955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84E44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  <w:tr w:rsidR="001E72FB" w:rsidRPr="001E72FB" w14:paraId="201122E3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9E0E8A1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Positions/Coordinates of the first point of occurrence </w:t>
            </w:r>
          </w:p>
          <w:p w14:paraId="14491D17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Time (UTC)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EDC276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Waypoint: </w:t>
            </w:r>
          </w:p>
          <w:p w14:paraId="634A112A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Latitude:                                  Longitude:   </w:t>
            </w:r>
          </w:p>
          <w:p w14:paraId="2B817278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UTC: </w:t>
            </w:r>
          </w:p>
        </w:tc>
      </w:tr>
      <w:tr w:rsidR="001E72FB" w:rsidRPr="001E72FB" w14:paraId="0BD56F51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C742845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Positions/Coordinates of the last point of occurrence </w:t>
            </w:r>
          </w:p>
          <w:p w14:paraId="1F39B5B0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Time (UTC)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FBD385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Waypoint: </w:t>
            </w:r>
          </w:p>
          <w:p w14:paraId="6EEE39BB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Latitude:                                  Longitude:   </w:t>
            </w:r>
          </w:p>
          <w:p w14:paraId="44299F6A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UTC:</w:t>
            </w:r>
          </w:p>
        </w:tc>
      </w:tr>
      <w:tr w:rsidR="001E72FB" w:rsidRPr="001E72FB" w14:paraId="3D6634F2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1C26AF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color w:val="1E32FA"/>
              </w:rPr>
              <w:t>Flight level or altitude at which it was detected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4BA26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</w:p>
        </w:tc>
      </w:tr>
      <w:tr w:rsidR="001E72FB" w:rsidRPr="001E72FB" w14:paraId="7D0926E1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0A0C65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Manufacturer, type, model of impacted equipment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A486C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  <w:tr w:rsidR="001E72FB" w:rsidRPr="001E72FB" w14:paraId="26B2DCD6" w14:textId="77777777" w:rsidTr="001E72FB">
        <w:trPr>
          <w:trHeight w:val="988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58929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Degradation of performance level</w:t>
            </w:r>
          </w:p>
          <w:p w14:paraId="320BDAD0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62D24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[ ] </w:t>
            </w:r>
            <w:r w:rsidRPr="001E72FB">
              <w:rPr>
                <w:rFonts w:asciiTheme="minorHAnsi" w:hAnsiTheme="minorHAnsi" w:cstheme="minorHAnsi"/>
                <w:color w:val="1E32FA"/>
              </w:rPr>
              <w:t>Complete outage</w:t>
            </w: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 </w:t>
            </w:r>
          </w:p>
          <w:p w14:paraId="328E6DCF" w14:textId="77777777" w:rsidR="001E72FB" w:rsidRPr="001E72FB" w:rsidRDefault="001E72FB">
            <w:pPr>
              <w:rPr>
                <w:rFonts w:asciiTheme="minorHAnsi" w:hAnsiTheme="minorHAnsi" w:cstheme="minorHAnsi"/>
                <w:color w:val="1E32FA"/>
              </w:rPr>
            </w:pPr>
            <w:r w:rsidRPr="001E72FB">
              <w:rPr>
                <w:rFonts w:asciiTheme="minorHAnsi" w:hAnsiTheme="minorHAnsi" w:cstheme="minorHAnsi"/>
                <w:color w:val="1E32FA"/>
              </w:rPr>
              <w:t>[ ] False reading</w:t>
            </w:r>
          </w:p>
          <w:p w14:paraId="1D176CBA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 xml:space="preserve">[ ] other (Please describe.) </w:t>
            </w:r>
          </w:p>
        </w:tc>
      </w:tr>
      <w:tr w:rsidR="001E72FB" w:rsidRPr="001E72FB" w14:paraId="5F2A4C24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CEB93C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Problem duration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A5152E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[ ] continuous                            [ ] intermittent</w:t>
            </w:r>
          </w:p>
        </w:tc>
      </w:tr>
      <w:tr w:rsidR="001E72FB" w:rsidRPr="001E72FB" w14:paraId="272355B4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B7F763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Event summary including description on impacts on aircraft operation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A89E6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53A91CFD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19C9E6FC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71AF198D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6574256A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33CC42A1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3E24DC47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  <w:tr w:rsidR="001E72FB" w:rsidRPr="001E72FB" w14:paraId="76886D49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9B9FED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Description of potential source of harmful interference (if known)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31028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7F9F85D3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25DDF1CE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4E9232F1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59B92FDA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306D920B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  <w:tr w:rsidR="001E72FB" w:rsidRPr="001E72FB" w14:paraId="2F5F8ADE" w14:textId="77777777" w:rsidTr="001E72FB"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D579AF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  <w:r w:rsidRPr="001E72FB">
              <w:rPr>
                <w:rFonts w:asciiTheme="minorHAnsi" w:hAnsiTheme="minorHAnsi" w:cstheme="minorHAnsi"/>
                <w:bCs/>
                <w:color w:val="1E32FA"/>
              </w:rPr>
              <w:t>Other information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A2BA2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0D589F7A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1BEAB296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  <w:p w14:paraId="15D1DEDD" w14:textId="77777777" w:rsidR="001E72FB" w:rsidRPr="001E72FB" w:rsidRDefault="001E72FB">
            <w:pPr>
              <w:rPr>
                <w:rFonts w:asciiTheme="minorHAnsi" w:hAnsiTheme="minorHAnsi" w:cstheme="minorHAnsi"/>
                <w:bCs/>
                <w:color w:val="1E32FA"/>
              </w:rPr>
            </w:pPr>
          </w:p>
        </w:tc>
      </w:tr>
    </w:tbl>
    <w:p w14:paraId="7F5F4488" w14:textId="77777777" w:rsidR="006C584D" w:rsidRPr="00167DB2" w:rsidRDefault="006C584D" w:rsidP="001E72FB">
      <w:pPr>
        <w:pStyle w:val="BulletLevel2"/>
        <w:numPr>
          <w:ilvl w:val="0"/>
          <w:numId w:val="0"/>
        </w:numPr>
      </w:pPr>
    </w:p>
    <w:sectPr w:rsidR="006C584D" w:rsidRPr="00167DB2" w:rsidSect="00B43638">
      <w:headerReference w:type="first" r:id="rId9"/>
      <w:footerReference w:type="first" r:id="rId10"/>
      <w:type w:val="continuous"/>
      <w:pgSz w:w="11900" w:h="16840"/>
      <w:pgMar w:top="2218" w:right="907" w:bottom="677" w:left="907" w:header="706" w:footer="677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4517F" w14:textId="77777777" w:rsidR="00B84451" w:rsidRDefault="00B84451" w:rsidP="0063073E">
      <w:r>
        <w:separator/>
      </w:r>
    </w:p>
  </w:endnote>
  <w:endnote w:type="continuationSeparator" w:id="0">
    <w:p w14:paraId="3F548ECE" w14:textId="77777777" w:rsidR="00B84451" w:rsidRDefault="00B84451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F38B90E1-188C-4733-B510-BC69A36AD7C3}"/>
    <w:embedBold r:id="rId2" w:fontKey="{706EE03F-94DF-4CD4-9543-BF872E359E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BD67D88C-F083-437F-B0A7-627480699EA2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4" w:fontKey="{03EA2A81-A2ED-4B62-A64E-160A387231A7}"/>
  </w:font>
  <w:font w:name="Aktiv Grotesk Medium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5" w:fontKey="{0C295928-D83D-4F5D-B2C7-7D347AFC5D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D7F448-D27F-483D-AC21-88AE0B37AD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2FE72" w14:textId="77777777" w:rsidR="0058696D" w:rsidRPr="00AC60AF" w:rsidRDefault="001E72FB" w:rsidP="00AD35E8">
    <w:pPr>
      <w:pStyle w:val="FooterStyle"/>
    </w:pPr>
    <w:r>
      <w:rPr>
        <w:rStyle w:val="PageNumber"/>
        <w:rFonts w:ascii="Aktiv Grotesk Medium" w:hAnsi="Aktiv Grotesk Medium"/>
      </w:rPr>
      <w:t>Version 1.0 (April 2016)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5061A" w14:textId="77777777" w:rsidR="00B84451" w:rsidRDefault="00B84451" w:rsidP="0063073E">
      <w:r>
        <w:separator/>
      </w:r>
    </w:p>
  </w:footnote>
  <w:footnote w:type="continuationSeparator" w:id="0">
    <w:p w14:paraId="728B10FD" w14:textId="77777777" w:rsidR="00B84451" w:rsidRDefault="00B84451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76870" w14:textId="77777777" w:rsidR="0098331E" w:rsidRPr="0099637D" w:rsidRDefault="00E509CD">
    <w:pPr>
      <w:pStyle w:val="Header"/>
      <w:rPr>
        <w:sz w:val="24"/>
      </w:rPr>
    </w:pPr>
    <w:r w:rsidRPr="008C554C">
      <w:rPr>
        <w:noProof/>
        <w:sz w:val="24"/>
        <w:lang w:val="en-US"/>
      </w:rPr>
      <w:drawing>
        <wp:anchor distT="0" distB="0" distL="114300" distR="114300" simplePos="0" relativeHeight="251659264" behindDoc="0" locked="0" layoutInCell="1" allowOverlap="1" wp14:anchorId="1F95475A" wp14:editId="3CDF0AAF">
          <wp:simplePos x="0" y="0"/>
          <wp:positionH relativeFrom="column">
            <wp:posOffset>-164465</wp:posOffset>
          </wp:positionH>
          <wp:positionV relativeFrom="page">
            <wp:posOffset>448310</wp:posOffset>
          </wp:positionV>
          <wp:extent cx="1152144" cy="722376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TA_Logo_RGB_blue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144" cy="722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CE588C" w14:textId="77777777" w:rsidR="0098331E" w:rsidRPr="0099637D" w:rsidRDefault="0098331E">
    <w:pPr>
      <w:pStyle w:val="Header"/>
      <w:rPr>
        <w:sz w:val="24"/>
      </w:rPr>
    </w:pPr>
  </w:p>
  <w:p w14:paraId="5627ADC1" w14:textId="77777777" w:rsidR="0098331E" w:rsidRPr="0099637D" w:rsidRDefault="0098331E">
    <w:pPr>
      <w:pStyle w:val="Header"/>
      <w:rPr>
        <w:sz w:val="24"/>
      </w:rPr>
    </w:pPr>
  </w:p>
  <w:p w14:paraId="4B41961C" w14:textId="77777777" w:rsidR="0098331E" w:rsidRPr="0099637D" w:rsidRDefault="0098331E">
    <w:pPr>
      <w:pStyle w:val="Header"/>
      <w:rPr>
        <w:sz w:val="24"/>
      </w:rPr>
    </w:pPr>
  </w:p>
  <w:p w14:paraId="2E289793" w14:textId="77777777" w:rsidR="0098331E" w:rsidRPr="0099637D" w:rsidRDefault="0098331E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2"/>
  </w:num>
  <w:num w:numId="16">
    <w:abstractNumId w:val="11"/>
  </w:num>
  <w:num w:numId="17">
    <w:abstractNumId w:val="16"/>
  </w:num>
  <w:num w:numId="18">
    <w:abstractNumId w:val="21"/>
  </w:num>
  <w:num w:numId="19">
    <w:abstractNumId w:val="14"/>
  </w:num>
  <w:num w:numId="20">
    <w:abstractNumId w:val="13"/>
  </w:num>
  <w:num w:numId="21">
    <w:abstractNumId w:val="20"/>
  </w:num>
  <w:num w:numId="22">
    <w:abstractNumId w:val="21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2FB"/>
    <w:rsid w:val="00031FBF"/>
    <w:rsid w:val="00032E3D"/>
    <w:rsid w:val="00053A77"/>
    <w:rsid w:val="00055DEF"/>
    <w:rsid w:val="000627FC"/>
    <w:rsid w:val="000850FC"/>
    <w:rsid w:val="00090F9C"/>
    <w:rsid w:val="000B376C"/>
    <w:rsid w:val="000D34B7"/>
    <w:rsid w:val="000E53F9"/>
    <w:rsid w:val="000F4F3B"/>
    <w:rsid w:val="0012028F"/>
    <w:rsid w:val="0013069A"/>
    <w:rsid w:val="00134253"/>
    <w:rsid w:val="00135C40"/>
    <w:rsid w:val="00145394"/>
    <w:rsid w:val="00167DB2"/>
    <w:rsid w:val="001877F3"/>
    <w:rsid w:val="001B79D8"/>
    <w:rsid w:val="001C2616"/>
    <w:rsid w:val="001E72FB"/>
    <w:rsid w:val="00207FD5"/>
    <w:rsid w:val="0022231B"/>
    <w:rsid w:val="00243906"/>
    <w:rsid w:val="002455B0"/>
    <w:rsid w:val="002531C8"/>
    <w:rsid w:val="0027060F"/>
    <w:rsid w:val="002A64E2"/>
    <w:rsid w:val="002E73B2"/>
    <w:rsid w:val="003149CA"/>
    <w:rsid w:val="003203F3"/>
    <w:rsid w:val="00374860"/>
    <w:rsid w:val="00391DFA"/>
    <w:rsid w:val="003B1B65"/>
    <w:rsid w:val="003E42A1"/>
    <w:rsid w:val="003F0EE8"/>
    <w:rsid w:val="003F1975"/>
    <w:rsid w:val="003F5AEC"/>
    <w:rsid w:val="004236C4"/>
    <w:rsid w:val="00445152"/>
    <w:rsid w:val="00454156"/>
    <w:rsid w:val="004572CA"/>
    <w:rsid w:val="0047636F"/>
    <w:rsid w:val="0048386D"/>
    <w:rsid w:val="0049438C"/>
    <w:rsid w:val="00497A71"/>
    <w:rsid w:val="004C1844"/>
    <w:rsid w:val="004E68CF"/>
    <w:rsid w:val="004F427B"/>
    <w:rsid w:val="00523CAA"/>
    <w:rsid w:val="00552244"/>
    <w:rsid w:val="00582C02"/>
    <w:rsid w:val="0058696D"/>
    <w:rsid w:val="005A0B5C"/>
    <w:rsid w:val="005A4BEB"/>
    <w:rsid w:val="005C7670"/>
    <w:rsid w:val="0063073E"/>
    <w:rsid w:val="006363AA"/>
    <w:rsid w:val="0063703B"/>
    <w:rsid w:val="006373C8"/>
    <w:rsid w:val="006426B0"/>
    <w:rsid w:val="00643675"/>
    <w:rsid w:val="00644D35"/>
    <w:rsid w:val="0064592D"/>
    <w:rsid w:val="00655362"/>
    <w:rsid w:val="0067100D"/>
    <w:rsid w:val="00692FEB"/>
    <w:rsid w:val="006B550B"/>
    <w:rsid w:val="006C3604"/>
    <w:rsid w:val="006C584D"/>
    <w:rsid w:val="00702D72"/>
    <w:rsid w:val="00723A24"/>
    <w:rsid w:val="00747C9C"/>
    <w:rsid w:val="00775CB1"/>
    <w:rsid w:val="00775F0D"/>
    <w:rsid w:val="00792ADB"/>
    <w:rsid w:val="00797B39"/>
    <w:rsid w:val="007A252E"/>
    <w:rsid w:val="007C6B97"/>
    <w:rsid w:val="007E3590"/>
    <w:rsid w:val="007F6C54"/>
    <w:rsid w:val="0080262A"/>
    <w:rsid w:val="00815820"/>
    <w:rsid w:val="00831197"/>
    <w:rsid w:val="008558EF"/>
    <w:rsid w:val="008622E9"/>
    <w:rsid w:val="0086670F"/>
    <w:rsid w:val="00870C54"/>
    <w:rsid w:val="00880633"/>
    <w:rsid w:val="008A0E75"/>
    <w:rsid w:val="008C554C"/>
    <w:rsid w:val="008F33AE"/>
    <w:rsid w:val="009050C3"/>
    <w:rsid w:val="00941AB5"/>
    <w:rsid w:val="009476B3"/>
    <w:rsid w:val="00952380"/>
    <w:rsid w:val="009819D8"/>
    <w:rsid w:val="0098331E"/>
    <w:rsid w:val="0098786A"/>
    <w:rsid w:val="0099637D"/>
    <w:rsid w:val="009971F9"/>
    <w:rsid w:val="00997FD9"/>
    <w:rsid w:val="009B3D9E"/>
    <w:rsid w:val="009E130F"/>
    <w:rsid w:val="009E6755"/>
    <w:rsid w:val="009F6055"/>
    <w:rsid w:val="00A13CB6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43638"/>
    <w:rsid w:val="00B54BEA"/>
    <w:rsid w:val="00B823A0"/>
    <w:rsid w:val="00B84451"/>
    <w:rsid w:val="00B97A08"/>
    <w:rsid w:val="00BB64A6"/>
    <w:rsid w:val="00BC11E8"/>
    <w:rsid w:val="00BD6B0B"/>
    <w:rsid w:val="00BE33AC"/>
    <w:rsid w:val="00C16022"/>
    <w:rsid w:val="00C20278"/>
    <w:rsid w:val="00C2035B"/>
    <w:rsid w:val="00C33CC3"/>
    <w:rsid w:val="00C35F57"/>
    <w:rsid w:val="00CA3393"/>
    <w:rsid w:val="00CC0A3B"/>
    <w:rsid w:val="00CC39AB"/>
    <w:rsid w:val="00CD0F6A"/>
    <w:rsid w:val="00D177DC"/>
    <w:rsid w:val="00D23AA1"/>
    <w:rsid w:val="00D25CC4"/>
    <w:rsid w:val="00D335C4"/>
    <w:rsid w:val="00D340B0"/>
    <w:rsid w:val="00D41E51"/>
    <w:rsid w:val="00DB044A"/>
    <w:rsid w:val="00DE2248"/>
    <w:rsid w:val="00DE76E9"/>
    <w:rsid w:val="00DF557D"/>
    <w:rsid w:val="00E012B0"/>
    <w:rsid w:val="00E233F0"/>
    <w:rsid w:val="00E509CD"/>
    <w:rsid w:val="00E66938"/>
    <w:rsid w:val="00E922FE"/>
    <w:rsid w:val="00EA01E4"/>
    <w:rsid w:val="00ED32EB"/>
    <w:rsid w:val="00EE0EE7"/>
    <w:rsid w:val="00EE5119"/>
    <w:rsid w:val="00EF5BE9"/>
    <w:rsid w:val="00F72F93"/>
    <w:rsid w:val="00FA3852"/>
    <w:rsid w:val="00FB42C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1ADDCA"/>
  <w15:docId w15:val="{D054E517-C0A5-42F7-BB89-F0576E73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33AC"/>
    <w:pPr>
      <w:suppressAutoHyphens/>
      <w:autoSpaceDE w:val="0"/>
      <w:autoSpaceDN w:val="0"/>
      <w:adjustRightInd w:val="0"/>
      <w:spacing w:line="235" w:lineRule="auto"/>
      <w:textAlignment w:val="center"/>
      <w:outlineLvl w:val="0"/>
    </w:pPr>
    <w:rPr>
      <w:rFonts w:eastAsiaTheme="minorHAnsi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AA1"/>
    <w:pPr>
      <w:tabs>
        <w:tab w:val="left" w:pos="3550"/>
      </w:tabs>
      <w:suppressAutoHyphens/>
      <w:autoSpaceDE w:val="0"/>
      <w:autoSpaceDN w:val="0"/>
      <w:adjustRightInd w:val="0"/>
      <w:spacing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3AC"/>
    <w:pPr>
      <w:suppressAutoHyphens/>
      <w:autoSpaceDE w:val="0"/>
      <w:autoSpaceDN w:val="0"/>
      <w:adjustRightInd w:val="0"/>
      <w:spacing w:line="235" w:lineRule="auto"/>
      <w:textAlignment w:val="center"/>
      <w:outlineLvl w:val="2"/>
    </w:pPr>
    <w:rPr>
      <w:rFonts w:eastAsiaTheme="minorHAnsi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0EE7"/>
    <w:pPr>
      <w:tabs>
        <w:tab w:val="left" w:pos="3550"/>
      </w:tabs>
      <w:suppressAutoHyphens/>
      <w:autoSpaceDE w:val="0"/>
      <w:autoSpaceDN w:val="0"/>
      <w:adjustRightInd w:val="0"/>
      <w:spacing w:line="264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E33AC"/>
    <w:pPr>
      <w:tabs>
        <w:tab w:val="left" w:pos="3550"/>
      </w:tabs>
      <w:suppressAutoHyphens/>
      <w:autoSpaceDE w:val="0"/>
      <w:autoSpaceDN w:val="0"/>
      <w:adjustRightInd w:val="0"/>
      <w:spacing w:line="235" w:lineRule="auto"/>
      <w:textAlignment w:val="center"/>
      <w:outlineLvl w:val="4"/>
    </w:pPr>
    <w:rPr>
      <w:rFonts w:eastAsiaTheme="minorHAnsi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E33AC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C2035B"/>
    <w:rPr>
      <w:rFonts w:eastAsiaTheme="minorHAnsi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cs="Aktiv Grotesk"/>
      <w:color w:val="000000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</w:rPr>
  </w:style>
  <w:style w:type="paragraph" w:customStyle="1" w:styleId="Footnote">
    <w:name w:val="Footnote"/>
    <w:basedOn w:val="Normal"/>
    <w:qFormat/>
    <w:rsid w:val="00C2035B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cs="Aktiv Grotesk"/>
      <w:color w:val="000000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/>
      <w:ind w:left="374" w:hanging="374"/>
      <w:textAlignment w:val="center"/>
    </w:pPr>
    <w:rPr>
      <w:rFonts w:eastAsiaTheme="minorHAnsi" w:cs="Aktiv Grotesk"/>
      <w:color w:val="000000" w:themeColor="text1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/>
      <w:ind w:left="731" w:hanging="357"/>
      <w:textAlignment w:val="center"/>
    </w:pPr>
    <w:rPr>
      <w:rFonts w:eastAsiaTheme="minorHAnsi" w:cs="Aktiv Grotesk"/>
      <w:color w:val="000000" w:themeColor="text1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E33AC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D23AA1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BE33AC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E0EE7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BE33AC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BE33AC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rPr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C2035B"/>
    <w:rPr>
      <w:rFonts w:ascii="Aktiv Grotesk Medium" w:hAnsi="Aktiv Grotesk Medium" w:cs="Aktiv Grotesk Medium"/>
      <w:caps/>
      <w:color w:val="1E32FA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ngvanin@iata.org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sr@iata.org\Downloads\A4_basic_template_28Nov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7874ABC2C88448B16F4407066B32C" ma:contentTypeVersion="1" ma:contentTypeDescription="Create a new document." ma:contentTypeScope="" ma:versionID="336b410ae334785c0e4672d93ff392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e71b34a8bca6cbcce2fb89b317b01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273C6E-C889-4165-8859-E49DF357B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867C60-9C35-490C-8144-B08C83A00F85}"/>
</file>

<file path=customXml/itemProps3.xml><?xml version="1.0" encoding="utf-8"?>
<ds:datastoreItem xmlns:ds="http://schemas.openxmlformats.org/officeDocument/2006/customXml" ds:itemID="{1A326C78-FE3E-400B-A4D5-BB7A9BBB824F}"/>
</file>

<file path=customXml/itemProps4.xml><?xml version="1.0" encoding="utf-8"?>
<ds:datastoreItem xmlns:ds="http://schemas.openxmlformats.org/officeDocument/2006/customXml" ds:itemID="{1A53CC6C-3E44-4A6C-A4DA-2E1C57423178}"/>
</file>

<file path=docProps/app.xml><?xml version="1.0" encoding="utf-8"?>
<Properties xmlns="http://schemas.openxmlformats.org/officeDocument/2006/extended-properties" xmlns:vt="http://schemas.openxmlformats.org/officeDocument/2006/docPropsVTypes">
  <Template>A4_basic_template_28Nov</Template>
  <TotalTime>1</TotalTime>
  <Pages>1</Pages>
  <Words>200</Words>
  <Characters>1145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gnss-interference-reporting-form</dc:title>
  <dc:creator>LUCAS Rohan</dc:creator>
  <cp:lastModifiedBy>Noppadol Pringvanich</cp:lastModifiedBy>
  <cp:revision>2</cp:revision>
  <dcterms:created xsi:type="dcterms:W3CDTF">2019-05-02T14:26:00Z</dcterms:created>
  <dcterms:modified xsi:type="dcterms:W3CDTF">2019-05-02T14:26:00Z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0x0101005AF7874ABC2C88448B16F4407066B32C</vt:lpwstr>
  </property>
</Properties>
</file>